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7AA" w:rsidRPr="00DC0276" w:rsidRDefault="009537AA" w:rsidP="00365A26">
      <w:pPr>
        <w:jc w:val="right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  <w:lang w:val="bg-BG"/>
        </w:rPr>
        <w:t xml:space="preserve">Приложение  № </w:t>
      </w:r>
      <w:r>
        <w:rPr>
          <w:b/>
          <w:bCs/>
          <w:i/>
          <w:iCs/>
          <w:sz w:val="24"/>
          <w:szCs w:val="24"/>
        </w:rPr>
        <w:t>2</w:t>
      </w:r>
    </w:p>
    <w:tbl>
      <w:tblPr>
        <w:tblW w:w="9639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3677"/>
        <w:gridCol w:w="5962"/>
      </w:tblGrid>
      <w:tr w:rsidR="009537AA" w:rsidRPr="00365A26">
        <w:tc>
          <w:tcPr>
            <w:tcW w:w="963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sz w:val="24"/>
                <w:szCs w:val="24"/>
                <w:lang w:val="bg-BG" w:eastAsia="bg-BG"/>
              </w:rPr>
            </w:pPr>
          </w:p>
        </w:tc>
      </w:tr>
      <w:tr w:rsidR="009537AA" w:rsidRPr="00365A26">
        <w:tc>
          <w:tcPr>
            <w:tcW w:w="3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59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ДО</w:t>
            </w:r>
          </w:p>
        </w:tc>
      </w:tr>
      <w:tr w:rsidR="009537AA" w:rsidRPr="00365A26">
        <w:tc>
          <w:tcPr>
            <w:tcW w:w="3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59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…………..............................................………………</w:t>
            </w:r>
          </w:p>
        </w:tc>
      </w:tr>
      <w:tr w:rsidR="009537AA" w:rsidRPr="00365A26">
        <w:tc>
          <w:tcPr>
            <w:tcW w:w="36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  <w:tc>
          <w:tcPr>
            <w:tcW w:w="59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…………...............................................……………… </w:t>
            </w:r>
          </w:p>
        </w:tc>
      </w:tr>
      <w:tr w:rsidR="009537AA" w:rsidRPr="00365A26">
        <w:tc>
          <w:tcPr>
            <w:tcW w:w="963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jc w:val="center"/>
              <w:rPr>
                <w:b/>
                <w:bCs/>
                <w:color w:val="565656"/>
                <w:sz w:val="24"/>
                <w:szCs w:val="24"/>
                <w:lang w:eastAsia="bg-BG"/>
              </w:rPr>
            </w:pPr>
          </w:p>
          <w:p w:rsidR="009537AA" w:rsidRPr="00365A26" w:rsidRDefault="009537AA">
            <w:pPr>
              <w:jc w:val="center"/>
              <w:rPr>
                <w:b/>
                <w:bCs/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b/>
                <w:bCs/>
                <w:color w:val="565656"/>
                <w:sz w:val="24"/>
                <w:szCs w:val="24"/>
                <w:lang w:val="bg-BG" w:eastAsia="bg-BG"/>
              </w:rPr>
              <w:t>ПРЕДСТАВЯНЕ НА УЧАСТНИК </w:t>
            </w:r>
          </w:p>
        </w:tc>
      </w:tr>
      <w:tr w:rsidR="009537AA" w:rsidRPr="00365A26">
        <w:tc>
          <w:tcPr>
            <w:tcW w:w="963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jc w:val="center"/>
              <w:rPr>
                <w:color w:val="565656"/>
                <w:sz w:val="24"/>
                <w:szCs w:val="24"/>
                <w:lang w:eastAsia="bg-BG"/>
              </w:rPr>
            </w:pPr>
          </w:p>
        </w:tc>
      </w:tr>
      <w:tr w:rsidR="009537AA" w:rsidRPr="00365A26">
        <w:tc>
          <w:tcPr>
            <w:tcW w:w="963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jc w:val="center"/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в …. процедура за възлагане на обществена поръчка с предмет „……………………..“</w:t>
            </w:r>
          </w:p>
        </w:tc>
      </w:tr>
      <w:tr w:rsidR="009537AA" w:rsidRPr="00365A26">
        <w:tc>
          <w:tcPr>
            <w:tcW w:w="963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eastAsia="bg-BG"/>
              </w:rPr>
            </w:pPr>
          </w:p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eastAsia="bg-BG"/>
              </w:rPr>
              <w:t xml:space="preserve">  </w:t>
            </w:r>
            <w:r w:rsidRPr="00365A26">
              <w:rPr>
                <w:color w:val="565656"/>
                <w:sz w:val="24"/>
                <w:szCs w:val="24"/>
                <w:lang w:val="bg-BG" w:eastAsia="bg-BG"/>
              </w:rPr>
              <w:t>Административни сведения</w:t>
            </w:r>
          </w:p>
        </w:tc>
      </w:tr>
      <w:tr w:rsidR="009537AA" w:rsidRPr="00365A26">
        <w:tc>
          <w:tcPr>
            <w:tcW w:w="963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0A0"/>
            </w:tblPr>
            <w:tblGrid>
              <w:gridCol w:w="3034"/>
              <w:gridCol w:w="135"/>
            </w:tblGrid>
            <w:tr w:rsidR="009537AA" w:rsidRPr="00365A26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9537AA" w:rsidRPr="00365A26" w:rsidRDefault="009537AA">
                  <w:pPr>
                    <w:rPr>
                      <w:color w:val="565656"/>
                      <w:sz w:val="24"/>
                      <w:szCs w:val="24"/>
                      <w:lang w:val="bg-BG" w:eastAsia="bg-BG"/>
                    </w:rPr>
                  </w:pPr>
                  <w:r w:rsidRPr="00365A26">
                    <w:rPr>
                      <w:color w:val="565656"/>
                      <w:sz w:val="24"/>
                      <w:szCs w:val="24"/>
                      <w:lang w:val="bg-BG" w:eastAsia="bg-BG"/>
                    </w:rPr>
                    <w:t>Наименование на участника: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:rsidR="009537AA" w:rsidRPr="00365A26" w:rsidRDefault="009537AA">
                  <w:pPr>
                    <w:rPr>
                      <w:color w:val="565656"/>
                      <w:sz w:val="24"/>
                      <w:szCs w:val="24"/>
                      <w:lang w:val="bg-BG" w:eastAsia="bg-BG"/>
                    </w:rPr>
                  </w:pPr>
                  <w:r w:rsidRPr="00365A26">
                    <w:rPr>
                      <w:color w:val="565656"/>
                      <w:sz w:val="24"/>
                      <w:szCs w:val="24"/>
                      <w:lang w:val="bg-BG" w:eastAsia="bg-BG"/>
                    </w:rPr>
                    <w:t> </w:t>
                  </w:r>
                </w:p>
              </w:tc>
            </w:tr>
          </w:tbl>
          <w:p w:rsidR="009537AA" w:rsidRPr="00365A26" w:rsidRDefault="009537AA">
            <w:pPr>
              <w:rPr>
                <w:sz w:val="24"/>
                <w:szCs w:val="24"/>
                <w:lang w:val="bg-BG" w:eastAsia="bg-BG"/>
              </w:rPr>
            </w:pPr>
          </w:p>
        </w:tc>
      </w:tr>
    </w:tbl>
    <w:p w:rsidR="009537AA" w:rsidRPr="00365A26" w:rsidRDefault="009537AA" w:rsidP="00365A26">
      <w:pPr>
        <w:rPr>
          <w:color w:val="565656"/>
          <w:sz w:val="24"/>
          <w:szCs w:val="24"/>
          <w:lang w:val="bg-BG" w:eastAsia="bg-BG"/>
        </w:rPr>
      </w:pPr>
      <w:r w:rsidRPr="00365A26">
        <w:rPr>
          <w:color w:val="565656"/>
          <w:sz w:val="24"/>
          <w:szCs w:val="24"/>
          <w:lang w:val="bg-BG" w:eastAsia="bg-BG"/>
        </w:rPr>
        <w:t> </w:t>
      </w:r>
    </w:p>
    <w:tbl>
      <w:tblPr>
        <w:tblW w:w="9639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6077"/>
        <w:gridCol w:w="3562"/>
      </w:tblGrid>
      <w:tr w:rsidR="009537AA" w:rsidRPr="00365A26">
        <w:tc>
          <w:tcPr>
            <w:tcW w:w="6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ЕИК/БУЛСТАТ/ЕГН</w:t>
            </w:r>
          </w:p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(или друга идентифицираща информация в съответствие със законодателството на държавата, в която участникът е установен)</w:t>
            </w:r>
          </w:p>
        </w:tc>
        <w:tc>
          <w:tcPr>
            <w:tcW w:w="3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sz w:val="24"/>
                <w:szCs w:val="24"/>
                <w:lang w:val="bg-BG" w:eastAsia="bg-BG"/>
              </w:rPr>
            </w:pPr>
          </w:p>
        </w:tc>
      </w:tr>
      <w:tr w:rsidR="009537AA" w:rsidRPr="00365A26"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Седалище:</w:t>
            </w:r>
          </w:p>
        </w:tc>
      </w:tr>
      <w:tr w:rsidR="009537AA" w:rsidRPr="00365A26">
        <w:tc>
          <w:tcPr>
            <w:tcW w:w="6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–  пощенски код, населено място: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6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–  ул./бул. №, блок №, вход, етаж: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Адрес за кореспонденция:</w:t>
            </w:r>
          </w:p>
        </w:tc>
      </w:tr>
      <w:tr w:rsidR="009537AA" w:rsidRPr="00365A26">
        <w:tc>
          <w:tcPr>
            <w:tcW w:w="6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–  пощенски код, населено място: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6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–  ул./бул. №, блок №, вход, етаж: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6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Телефон: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6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Факс: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6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E-mail адрес: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jc w:val="center"/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i/>
                <w:iCs/>
                <w:color w:val="565656"/>
                <w:sz w:val="24"/>
                <w:szCs w:val="24"/>
                <w:lang w:val="bg-BG" w:eastAsia="bg-BG"/>
              </w:rPr>
              <w:t>(в случай че участникът е обединение, информацията се попълва за всеки участник в обединението, като се добавя необходимият брой полета)</w:t>
            </w:r>
          </w:p>
        </w:tc>
      </w:tr>
      <w:tr w:rsidR="009537AA" w:rsidRPr="00365A26">
        <w:tc>
          <w:tcPr>
            <w:tcW w:w="0" w:type="auto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Лица, представляващи участника по учредителен акт:</w:t>
            </w:r>
          </w:p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i/>
                <w:iCs/>
                <w:color w:val="565656"/>
                <w:sz w:val="24"/>
                <w:szCs w:val="24"/>
                <w:lang w:val="bg-BG" w:eastAsia="bg-BG"/>
              </w:rPr>
              <w:t>(ако лицата са повече от едно, се добавя необходимият брой полета)</w:t>
            </w:r>
          </w:p>
        </w:tc>
      </w:tr>
      <w:tr w:rsidR="009537AA" w:rsidRPr="00365A26">
        <w:tc>
          <w:tcPr>
            <w:tcW w:w="651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Трите имена, ЕГН, лична карта №, адрес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651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Трите имена, ЕГН, лична карта №, адрес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6512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Трите имена, ЕГН, лична карта №, адрес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</w:t>
            </w:r>
          </w:p>
        </w:tc>
      </w:tr>
      <w:tr w:rsidR="009537AA" w:rsidRPr="00365A26">
        <w:tc>
          <w:tcPr>
            <w:tcW w:w="6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Участникът се представлява заедно или поотделно (невярното се зачертава) от следните лица: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1....................................        </w:t>
            </w:r>
          </w:p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2....................................</w:t>
            </w:r>
          </w:p>
        </w:tc>
      </w:tr>
      <w:tr w:rsidR="009537AA" w:rsidRPr="00365A26">
        <w:tc>
          <w:tcPr>
            <w:tcW w:w="65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Данни за банковата сметка:</w:t>
            </w:r>
          </w:p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Обслужваща банка:……………………</w:t>
            </w:r>
          </w:p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IBAN..........................................................</w:t>
            </w:r>
          </w:p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BIC.............................................................</w:t>
            </w:r>
          </w:p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Титуляр на сметката:............................................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sz w:val="24"/>
                <w:szCs w:val="24"/>
                <w:lang w:val="bg-BG" w:eastAsia="bg-BG"/>
              </w:rPr>
            </w:pPr>
          </w:p>
        </w:tc>
      </w:tr>
    </w:tbl>
    <w:p w:rsidR="009537AA" w:rsidRPr="00365A26" w:rsidRDefault="009537AA" w:rsidP="00365A26">
      <w:pPr>
        <w:rPr>
          <w:color w:val="565656"/>
          <w:sz w:val="24"/>
          <w:szCs w:val="24"/>
          <w:lang w:val="bg-BG" w:eastAsia="bg-BG"/>
        </w:rPr>
      </w:pPr>
      <w:r w:rsidRPr="00365A26">
        <w:rPr>
          <w:color w:val="565656"/>
          <w:sz w:val="24"/>
          <w:szCs w:val="24"/>
          <w:lang w:val="bg-BG" w:eastAsia="bg-BG"/>
        </w:rPr>
        <w:t> </w:t>
      </w:r>
    </w:p>
    <w:tbl>
      <w:tblPr>
        <w:tblW w:w="9639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9639"/>
      </w:tblGrid>
      <w:tr w:rsidR="009537AA" w:rsidRPr="00365A26">
        <w:tc>
          <w:tcPr>
            <w:tcW w:w="9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УВАЖАЕМИ ГОСПОЖО/ГОСПОДИН ............................................................…….............,</w:t>
            </w:r>
          </w:p>
        </w:tc>
      </w:tr>
      <w:tr w:rsidR="009537AA" w:rsidRPr="00365A26">
        <w:tc>
          <w:tcPr>
            <w:tcW w:w="9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 w:rsidP="00DC0276">
            <w:pPr>
              <w:jc w:val="both"/>
              <w:rPr>
                <w:color w:val="565656"/>
                <w:sz w:val="24"/>
                <w:szCs w:val="24"/>
                <w:lang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1.  Заявяваме, че желаем да участваме в откритата от Вас процедура по Закона за обществените поръчки (ЗОП) за възлагане на обществена поръчка с предмет: „…………………………….“, като подаваме оферта при условията, обявени в документацията за участие и приети от нас.</w:t>
            </w:r>
          </w:p>
          <w:p w:rsidR="009537AA" w:rsidRPr="00365A26" w:rsidRDefault="009537AA" w:rsidP="00DC0276">
            <w:pPr>
              <w:jc w:val="both"/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eastAsia="bg-BG"/>
              </w:rPr>
              <w:t> </w:t>
            </w:r>
          </w:p>
        </w:tc>
      </w:tr>
      <w:tr w:rsidR="009537AA" w:rsidRPr="00365A26">
        <w:tc>
          <w:tcPr>
            <w:tcW w:w="9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 w:rsidP="00DC0276">
            <w:pPr>
              <w:jc w:val="both"/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2. Задължаваме се да спазваме всички условия на възложителя, посочени в документацията за участие, които се отнасят до изпълнението на поръчката, в случай че същата ни бъде възложена.</w:t>
            </w:r>
          </w:p>
        </w:tc>
      </w:tr>
      <w:tr w:rsidR="009537AA" w:rsidRPr="00365A26">
        <w:tc>
          <w:tcPr>
            <w:tcW w:w="9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 w:rsidP="00DC0276">
            <w:pPr>
              <w:jc w:val="both"/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3. Декларираме, че приемаме условията за изпълнение на обществената поръчка, заложени в приложения към документацията за участие проект на договор.</w:t>
            </w:r>
          </w:p>
        </w:tc>
      </w:tr>
      <w:tr w:rsidR="009537AA" w:rsidRPr="00365A26">
        <w:tc>
          <w:tcPr>
            <w:tcW w:w="9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 w:rsidP="00DC0276">
            <w:pPr>
              <w:jc w:val="both"/>
              <w:rPr>
                <w:color w:val="565656"/>
                <w:sz w:val="24"/>
                <w:szCs w:val="24"/>
                <w:lang w:val="bg-BG" w:eastAsia="bg-BG"/>
              </w:rPr>
            </w:pPr>
          </w:p>
        </w:tc>
      </w:tr>
      <w:tr w:rsidR="009537AA" w:rsidRPr="00365A26">
        <w:tc>
          <w:tcPr>
            <w:tcW w:w="9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 w:rsidP="00DC0276">
            <w:pPr>
              <w:jc w:val="both"/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eastAsia="bg-BG"/>
              </w:rPr>
              <w:t>4</w:t>
            </w:r>
            <w:r w:rsidRPr="00365A26">
              <w:rPr>
                <w:color w:val="565656"/>
                <w:sz w:val="24"/>
                <w:szCs w:val="24"/>
                <w:lang w:val="bg-BG" w:eastAsia="bg-BG"/>
              </w:rPr>
              <w:t>. При изпълнението на обществената поръчка няма да ползваме/ще ползваме</w:t>
            </w:r>
            <w:r w:rsidRPr="00365A26">
              <w:rPr>
                <w:i/>
                <w:iCs/>
                <w:color w:val="565656"/>
                <w:sz w:val="24"/>
                <w:szCs w:val="24"/>
                <w:lang w:val="bg-BG" w:eastAsia="bg-BG"/>
              </w:rPr>
              <w:t>(относимото се подчертава)</w:t>
            </w:r>
            <w:r w:rsidRPr="00365A26">
              <w:rPr>
                <w:color w:val="565656"/>
                <w:sz w:val="24"/>
                <w:szCs w:val="24"/>
                <w:lang w:val="bg-BG" w:eastAsia="bg-BG"/>
              </w:rPr>
              <w:t> следните подизпълнители:</w:t>
            </w:r>
          </w:p>
        </w:tc>
      </w:tr>
      <w:tr w:rsidR="009537AA" w:rsidRPr="00365A26">
        <w:tc>
          <w:tcPr>
            <w:tcW w:w="9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 w:rsidP="00DC0276">
            <w:pPr>
              <w:jc w:val="both"/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1. </w:t>
            </w:r>
            <w:r w:rsidRPr="00365A26">
              <w:rPr>
                <w:color w:val="565656"/>
                <w:sz w:val="24"/>
                <w:szCs w:val="24"/>
                <w:lang w:eastAsia="bg-BG"/>
              </w:rPr>
              <w:t>……………………………………………………………………………………………….</w:t>
            </w:r>
          </w:p>
        </w:tc>
      </w:tr>
      <w:tr w:rsidR="009537AA" w:rsidRPr="00365A26">
        <w:tc>
          <w:tcPr>
            <w:tcW w:w="9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 w:rsidP="00DC0276">
            <w:pPr>
              <w:jc w:val="both"/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2. </w:t>
            </w:r>
            <w:r w:rsidRPr="00365A26">
              <w:rPr>
                <w:color w:val="565656"/>
                <w:sz w:val="24"/>
                <w:szCs w:val="24"/>
                <w:lang w:eastAsia="bg-BG"/>
              </w:rPr>
              <w:t>……………………………………………………………………………………………….</w:t>
            </w:r>
          </w:p>
        </w:tc>
      </w:tr>
      <w:tr w:rsidR="009537AA" w:rsidRPr="00365A26">
        <w:tc>
          <w:tcPr>
            <w:tcW w:w="9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 w:rsidP="00DC0276">
            <w:pPr>
              <w:jc w:val="both"/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i/>
                <w:iCs/>
                <w:color w:val="565656"/>
                <w:sz w:val="24"/>
                <w:szCs w:val="24"/>
                <w:lang w:val="bg-BG" w:eastAsia="bg-BG"/>
              </w:rPr>
              <w:t>(наименование на подизпълнителя, ЕИК/ЕГН, вид на дейностите, които ще изпълнява, дял от стойността на обществената поръчка (в %)</w:t>
            </w:r>
          </w:p>
        </w:tc>
      </w:tr>
      <w:tr w:rsidR="009537AA" w:rsidRPr="00365A26">
        <w:tc>
          <w:tcPr>
            <w:tcW w:w="9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 w:rsidP="00DC0276">
            <w:pPr>
              <w:jc w:val="both"/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6. Приемаме срокът на валидността на нашата оферта да бъде ……. календарни дни считано от крайния срок за подаване на оферти.</w:t>
            </w:r>
            <w:bookmarkStart w:id="0" w:name="_GoBack"/>
            <w:bookmarkEnd w:id="0"/>
          </w:p>
        </w:tc>
      </w:tr>
      <w:tr w:rsidR="009537AA" w:rsidRPr="00365A26">
        <w:tc>
          <w:tcPr>
            <w:tcW w:w="9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</w:p>
        </w:tc>
      </w:tr>
      <w:tr w:rsidR="009537AA" w:rsidRPr="00365A26">
        <w:tc>
          <w:tcPr>
            <w:tcW w:w="9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</w:p>
        </w:tc>
      </w:tr>
      <w:tr w:rsidR="009537AA" w:rsidRPr="00365A26">
        <w:tc>
          <w:tcPr>
            <w:tcW w:w="94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</w:p>
        </w:tc>
      </w:tr>
    </w:tbl>
    <w:p w:rsidR="009537AA" w:rsidRPr="00365A26" w:rsidRDefault="009537AA" w:rsidP="00365A26">
      <w:pPr>
        <w:rPr>
          <w:color w:val="565656"/>
          <w:sz w:val="24"/>
          <w:szCs w:val="24"/>
          <w:lang w:val="bg-BG" w:eastAsia="bg-BG"/>
        </w:rPr>
      </w:pPr>
      <w:r w:rsidRPr="00365A26">
        <w:rPr>
          <w:color w:val="565656"/>
          <w:sz w:val="24"/>
          <w:szCs w:val="24"/>
          <w:lang w:val="bg-BG" w:eastAsia="bg-BG"/>
        </w:rPr>
        <w:t> </w:t>
      </w:r>
    </w:p>
    <w:tbl>
      <w:tblPr>
        <w:tblW w:w="9639" w:type="dxa"/>
        <w:tblInd w:w="2" w:type="dxa"/>
        <w:tblCellMar>
          <w:left w:w="0" w:type="dxa"/>
          <w:right w:w="0" w:type="dxa"/>
        </w:tblCellMar>
        <w:tblLook w:val="00A0"/>
      </w:tblPr>
      <w:tblGrid>
        <w:gridCol w:w="3415"/>
        <w:gridCol w:w="6224"/>
      </w:tblGrid>
      <w:tr w:rsidR="009537AA" w:rsidRPr="00365A26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Дата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............................/ ............................/ ............................</w:t>
            </w:r>
          </w:p>
        </w:tc>
      </w:tr>
      <w:tr w:rsidR="009537AA" w:rsidRPr="00365A26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Име и фамилия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..........................................................................................</w:t>
            </w:r>
          </w:p>
        </w:tc>
      </w:tr>
      <w:tr w:rsidR="009537AA" w:rsidRPr="00365A26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Подпис на лицето (и печат)</w:t>
            </w:r>
            <w:r w:rsidRPr="00365A26">
              <w:rPr>
                <w:color w:val="565656"/>
                <w:sz w:val="24"/>
                <w:szCs w:val="24"/>
                <w:vertAlign w:val="superscript"/>
                <w:lang w:val="bg-BG" w:eastAsia="bg-BG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7AA" w:rsidRPr="00365A26" w:rsidRDefault="009537AA">
            <w:pPr>
              <w:rPr>
                <w:color w:val="565656"/>
                <w:sz w:val="24"/>
                <w:szCs w:val="24"/>
                <w:lang w:val="bg-BG" w:eastAsia="bg-BG"/>
              </w:rPr>
            </w:pPr>
            <w:r w:rsidRPr="00365A26">
              <w:rPr>
                <w:color w:val="565656"/>
                <w:sz w:val="24"/>
                <w:szCs w:val="24"/>
                <w:lang w:val="bg-BG" w:eastAsia="bg-BG"/>
              </w:rPr>
              <w:t>...........................................................................................</w:t>
            </w:r>
          </w:p>
        </w:tc>
      </w:tr>
    </w:tbl>
    <w:p w:rsidR="009537AA" w:rsidRPr="00365A26" w:rsidRDefault="009537AA" w:rsidP="00365A26">
      <w:pPr>
        <w:jc w:val="both"/>
        <w:rPr>
          <w:i/>
          <w:iCs/>
          <w:sz w:val="24"/>
          <w:szCs w:val="24"/>
          <w:lang w:val="bg-BG"/>
        </w:rPr>
      </w:pPr>
    </w:p>
    <w:p w:rsidR="009537AA" w:rsidRPr="00365A26" w:rsidRDefault="009537AA" w:rsidP="00365A26">
      <w:pPr>
        <w:jc w:val="both"/>
        <w:rPr>
          <w:b/>
          <w:bCs/>
          <w:sz w:val="24"/>
          <w:szCs w:val="24"/>
          <w:lang w:val="bg-BG"/>
        </w:rPr>
      </w:pPr>
      <w:r w:rsidRPr="00365A26">
        <w:rPr>
          <w:i/>
          <w:iCs/>
          <w:sz w:val="24"/>
          <w:szCs w:val="24"/>
          <w:lang w:val="bg-BG"/>
        </w:rPr>
        <w:t>*** Когато Участник в процедурата е обединение, настоящия образец на оферта се представя за обединението участник, като се попълва и подписва от лицето, което е упълномощено от членовете на обединението, съгласно договорът за създаване на обединение /документът за упълномощаване на представляващ от участниците/.</w:t>
      </w:r>
    </w:p>
    <w:p w:rsidR="009537AA" w:rsidRPr="00365A26" w:rsidRDefault="009537AA" w:rsidP="00365A26">
      <w:pPr>
        <w:jc w:val="right"/>
        <w:rPr>
          <w:b/>
          <w:bCs/>
          <w:i/>
          <w:iCs/>
          <w:sz w:val="24"/>
          <w:szCs w:val="24"/>
          <w:lang w:val="bg-BG"/>
        </w:rPr>
      </w:pPr>
    </w:p>
    <w:p w:rsidR="009537AA" w:rsidRPr="00365A26" w:rsidRDefault="009537AA" w:rsidP="00365A26">
      <w:pPr>
        <w:jc w:val="right"/>
        <w:rPr>
          <w:b/>
          <w:bCs/>
          <w:i/>
          <w:iCs/>
          <w:sz w:val="24"/>
          <w:szCs w:val="24"/>
          <w:lang w:val="bg-BG"/>
        </w:rPr>
      </w:pPr>
    </w:p>
    <w:p w:rsidR="009537AA" w:rsidRPr="00365A26" w:rsidRDefault="009537AA" w:rsidP="00365A26">
      <w:pPr>
        <w:jc w:val="right"/>
        <w:rPr>
          <w:b/>
          <w:bCs/>
          <w:i/>
          <w:iCs/>
          <w:sz w:val="24"/>
          <w:szCs w:val="24"/>
          <w:lang w:val="bg-BG"/>
        </w:rPr>
      </w:pPr>
    </w:p>
    <w:p w:rsidR="009537AA" w:rsidRPr="00365A26" w:rsidRDefault="009537AA" w:rsidP="00365A26">
      <w:pPr>
        <w:jc w:val="right"/>
        <w:rPr>
          <w:b/>
          <w:bCs/>
          <w:i/>
          <w:iCs/>
          <w:sz w:val="24"/>
          <w:szCs w:val="24"/>
          <w:lang w:val="bg-BG"/>
        </w:rPr>
      </w:pPr>
    </w:p>
    <w:p w:rsidR="009537AA" w:rsidRPr="00365A26" w:rsidRDefault="009537AA" w:rsidP="00365A26">
      <w:pPr>
        <w:jc w:val="right"/>
        <w:rPr>
          <w:b/>
          <w:bCs/>
          <w:i/>
          <w:iCs/>
          <w:sz w:val="24"/>
          <w:szCs w:val="24"/>
          <w:lang w:val="bg-BG"/>
        </w:rPr>
      </w:pPr>
    </w:p>
    <w:p w:rsidR="009537AA" w:rsidRPr="00365A26" w:rsidRDefault="009537AA" w:rsidP="00365A26">
      <w:pPr>
        <w:jc w:val="right"/>
        <w:rPr>
          <w:b/>
          <w:bCs/>
          <w:i/>
          <w:iCs/>
          <w:sz w:val="24"/>
          <w:szCs w:val="24"/>
          <w:lang w:val="bg-BG"/>
        </w:rPr>
      </w:pPr>
    </w:p>
    <w:p w:rsidR="009537AA" w:rsidRPr="00365A26" w:rsidRDefault="009537AA" w:rsidP="00365A26">
      <w:pPr>
        <w:jc w:val="right"/>
        <w:rPr>
          <w:b/>
          <w:bCs/>
          <w:i/>
          <w:iCs/>
          <w:sz w:val="24"/>
          <w:szCs w:val="24"/>
          <w:lang w:val="bg-BG"/>
        </w:rPr>
      </w:pPr>
    </w:p>
    <w:p w:rsidR="009537AA" w:rsidRPr="00365A26" w:rsidRDefault="009537AA" w:rsidP="00365A26">
      <w:pPr>
        <w:jc w:val="right"/>
        <w:rPr>
          <w:b/>
          <w:bCs/>
          <w:i/>
          <w:iCs/>
          <w:sz w:val="24"/>
          <w:szCs w:val="24"/>
          <w:lang w:val="bg-BG"/>
        </w:rPr>
      </w:pPr>
    </w:p>
    <w:p w:rsidR="009537AA" w:rsidRPr="00365A26" w:rsidRDefault="009537AA" w:rsidP="00365A26">
      <w:pPr>
        <w:jc w:val="right"/>
        <w:rPr>
          <w:b/>
          <w:bCs/>
          <w:i/>
          <w:iCs/>
          <w:sz w:val="24"/>
          <w:szCs w:val="24"/>
          <w:lang w:val="bg-BG"/>
        </w:rPr>
      </w:pPr>
    </w:p>
    <w:p w:rsidR="009537AA" w:rsidRPr="00365A26" w:rsidRDefault="009537AA" w:rsidP="00365A26">
      <w:pPr>
        <w:jc w:val="right"/>
        <w:rPr>
          <w:b/>
          <w:bCs/>
          <w:i/>
          <w:iCs/>
          <w:sz w:val="24"/>
          <w:szCs w:val="24"/>
          <w:lang w:val="bg-BG"/>
        </w:rPr>
      </w:pPr>
    </w:p>
    <w:p w:rsidR="009537AA" w:rsidRPr="00365A26" w:rsidRDefault="009537AA" w:rsidP="00365A26">
      <w:pPr>
        <w:jc w:val="right"/>
        <w:rPr>
          <w:b/>
          <w:bCs/>
          <w:i/>
          <w:iCs/>
          <w:sz w:val="24"/>
          <w:szCs w:val="24"/>
          <w:lang w:val="bg-BG"/>
        </w:rPr>
      </w:pPr>
    </w:p>
    <w:p w:rsidR="009537AA" w:rsidRPr="00365A26" w:rsidRDefault="009537AA">
      <w:pPr>
        <w:rPr>
          <w:sz w:val="24"/>
          <w:szCs w:val="24"/>
        </w:rPr>
      </w:pPr>
    </w:p>
    <w:sectPr w:rsidR="009537AA" w:rsidRPr="00365A26" w:rsidSect="00EE47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67FB"/>
    <w:rsid w:val="00047981"/>
    <w:rsid w:val="000B78EF"/>
    <w:rsid w:val="00365A26"/>
    <w:rsid w:val="00665925"/>
    <w:rsid w:val="009537AA"/>
    <w:rsid w:val="00AC67FB"/>
    <w:rsid w:val="00B543E6"/>
    <w:rsid w:val="00DC0276"/>
    <w:rsid w:val="00EE4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A26"/>
    <w:rPr>
      <w:rFonts w:ascii="Times New Roman" w:eastAsia="Times New Roman" w:hAnsi="Times New Roman"/>
      <w:sz w:val="20"/>
      <w:szCs w:val="20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8018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499</Words>
  <Characters>2846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 Tyurkedzhieva</dc:creator>
  <cp:keywords/>
  <dc:description/>
  <cp:lastModifiedBy>Nadq</cp:lastModifiedBy>
  <cp:revision>4</cp:revision>
  <dcterms:created xsi:type="dcterms:W3CDTF">2015-11-27T06:11:00Z</dcterms:created>
  <dcterms:modified xsi:type="dcterms:W3CDTF">2015-11-29T23:27:00Z</dcterms:modified>
</cp:coreProperties>
</file>